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A5" w:rsidRPr="000B3BE1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 w:rsidRPr="000B3BE1">
        <w:rPr>
          <w:rFonts w:ascii="Times New Roman" w:hAnsi="Times New Roman" w:cs="Times New Roman"/>
          <w:b/>
          <w:bCs/>
          <w:sz w:val="48"/>
          <w:szCs w:val="48"/>
        </w:rPr>
        <w:t>Уважаемые родители!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b/>
          <w:bCs/>
          <w:sz w:val="36"/>
          <w:szCs w:val="36"/>
        </w:rPr>
        <w:t>В случае возникновения вопросов по работе детского сада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E6490">
        <w:rPr>
          <w:rFonts w:ascii="Times New Roman" w:hAnsi="Times New Roman" w:cs="Times New Roman"/>
          <w:b/>
          <w:bCs/>
          <w:sz w:val="36"/>
          <w:szCs w:val="36"/>
        </w:rPr>
        <w:t>Вы можете обратиться по телефонам "горячей линии":</w:t>
      </w:r>
    </w:p>
    <w:p w:rsidR="00082AA5" w:rsidRPr="00DE6490" w:rsidRDefault="00082AA5" w:rsidP="00DE6490">
      <w:pPr>
        <w:ind w:left="-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Pr="00DE6490" w:rsidRDefault="00082AA5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224-33-80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образования по Вахитовскому</w:t>
      </w:r>
      <w:r>
        <w:rPr>
          <w:rFonts w:ascii="Times New Roman" w:hAnsi="Times New Roman" w:cs="Times New Roman"/>
          <w:sz w:val="36"/>
          <w:szCs w:val="36"/>
        </w:rPr>
        <w:t xml:space="preserve"> и Приволжскому районам г.Казани</w:t>
      </w:r>
    </w:p>
    <w:p w:rsidR="00082AA5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292-52-27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>
        <w:rPr>
          <w:rFonts w:ascii="Times New Roman" w:hAnsi="Times New Roman" w:cs="Times New Roman"/>
          <w:sz w:val="36"/>
          <w:szCs w:val="36"/>
        </w:rPr>
        <w:t>полнительного комитета г.Казани</w:t>
      </w:r>
    </w:p>
    <w:p w:rsidR="00082AA5" w:rsidRPr="00DE6490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kazanobr</w:t>
      </w:r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ru</w:t>
      </w:r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г.Казани.</w:t>
      </w:r>
    </w:p>
    <w:p w:rsidR="00082AA5" w:rsidRDefault="00082AA5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AA5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294"/>
    <w:rsid w:val="00082AA5"/>
    <w:rsid w:val="000B3BE1"/>
    <w:rsid w:val="0011245A"/>
    <w:rsid w:val="00120793"/>
    <w:rsid w:val="002467CD"/>
    <w:rsid w:val="002955A1"/>
    <w:rsid w:val="00330470"/>
    <w:rsid w:val="00451B86"/>
    <w:rsid w:val="006D7BA3"/>
    <w:rsid w:val="00704AC0"/>
    <w:rsid w:val="0079574E"/>
    <w:rsid w:val="0099081B"/>
    <w:rsid w:val="009A7371"/>
    <w:rsid w:val="00AE1372"/>
    <w:rsid w:val="00B963FC"/>
    <w:rsid w:val="00C7300B"/>
    <w:rsid w:val="00CD3294"/>
    <w:rsid w:val="00DE6490"/>
    <w:rsid w:val="00FB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1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69</Words>
  <Characters>399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Татьяна Багаева</dc:creator>
  <cp:keywords/>
  <dc:description/>
  <cp:lastModifiedBy>user</cp:lastModifiedBy>
  <cp:revision>4</cp:revision>
  <cp:lastPrinted>2015-12-16T06:24:00Z</cp:lastPrinted>
  <dcterms:created xsi:type="dcterms:W3CDTF">2015-12-16T06:38:00Z</dcterms:created>
  <dcterms:modified xsi:type="dcterms:W3CDTF">2015-12-17T08:44:00Z</dcterms:modified>
</cp:coreProperties>
</file>